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C53C" w14:textId="654241DD" w:rsidR="000B711E" w:rsidRPr="00BF2FB8" w:rsidRDefault="000B711E" w:rsidP="00BF2FB8">
      <w:pPr>
        <w:pStyle w:val="Rientrocorpodeltesto"/>
        <w:pBdr>
          <w:bottom w:val="single" w:sz="4" w:space="1" w:color="auto"/>
        </w:pBdr>
        <w:ind w:left="0"/>
        <w:rPr>
          <w:rFonts w:ascii="Arial Narrow" w:hAnsi="Arial Narrow" w:cs="Gadget"/>
          <w:sz w:val="36"/>
        </w:rPr>
      </w:pPr>
      <w:r>
        <w:rPr>
          <w:rFonts w:ascii="Arial Narrow" w:hAnsi="Arial Narrow" w:cs="Gadget"/>
          <w:sz w:val="36"/>
        </w:rPr>
        <w:t xml:space="preserve">RICHIESTA ADESIONE SCUOLE RICICLOAPERTO </w:t>
      </w:r>
      <w:r w:rsidR="00083101" w:rsidRPr="00083101">
        <w:rPr>
          <w:rFonts w:ascii="Arial Narrow" w:hAnsi="Arial Narrow" w:cs="Gadget"/>
          <w:sz w:val="36"/>
        </w:rPr>
        <w:t>20</w:t>
      </w:r>
      <w:r w:rsidR="00BF2FB8">
        <w:rPr>
          <w:rFonts w:ascii="Arial Narrow" w:hAnsi="Arial Narrow" w:cs="Gadget"/>
          <w:sz w:val="36"/>
        </w:rPr>
        <w:t>2</w:t>
      </w:r>
      <w:r w:rsidR="00850B14">
        <w:rPr>
          <w:rFonts w:ascii="Arial Narrow" w:hAnsi="Arial Narrow" w:cs="Gadget"/>
          <w:sz w:val="36"/>
        </w:rPr>
        <w:t>4</w:t>
      </w:r>
    </w:p>
    <w:p w14:paraId="0A68627F" w14:textId="3D117F30" w:rsidR="00EE0F7C" w:rsidRPr="00BF2FB8" w:rsidRDefault="000B711E" w:rsidP="000B711E">
      <w:pPr>
        <w:pStyle w:val="Rientrocorpodeltesto"/>
        <w:spacing w:line="276" w:lineRule="auto"/>
        <w:ind w:left="0"/>
        <w:rPr>
          <w:rFonts w:ascii="Arial Narrow" w:hAnsi="Arial Narrow" w:cs="Arial"/>
          <w:sz w:val="24"/>
          <w:szCs w:val="30"/>
        </w:rPr>
      </w:pPr>
      <w:r w:rsidRPr="00BF2FB8">
        <w:rPr>
          <w:rFonts w:ascii="Arial Narrow" w:hAnsi="Arial Narrow" w:cs="Arial"/>
          <w:sz w:val="24"/>
          <w:szCs w:val="30"/>
        </w:rPr>
        <w:t>d</w:t>
      </w:r>
      <w:r w:rsidR="00EE0F7C" w:rsidRPr="00BF2FB8">
        <w:rPr>
          <w:rFonts w:ascii="Arial Narrow" w:hAnsi="Arial Narrow" w:cs="Arial"/>
          <w:sz w:val="24"/>
          <w:szCs w:val="30"/>
        </w:rPr>
        <w:t xml:space="preserve">a </w:t>
      </w:r>
      <w:r w:rsidR="00C9505B" w:rsidRPr="00BF2FB8">
        <w:rPr>
          <w:rFonts w:ascii="Arial Narrow" w:hAnsi="Arial Narrow" w:cs="Arial"/>
          <w:sz w:val="24"/>
          <w:szCs w:val="30"/>
        </w:rPr>
        <w:t>inviare</w:t>
      </w:r>
      <w:r w:rsidR="00EE0F7C" w:rsidRPr="00BF2FB8">
        <w:rPr>
          <w:rFonts w:ascii="Arial Narrow" w:hAnsi="Arial Narrow" w:cs="Arial"/>
          <w:sz w:val="24"/>
          <w:szCs w:val="30"/>
        </w:rPr>
        <w:t xml:space="preserve"> compilata </w:t>
      </w:r>
      <w:r w:rsidR="005B5060" w:rsidRPr="00BF2FB8">
        <w:rPr>
          <w:rFonts w:ascii="Arial Narrow" w:hAnsi="Arial Narrow" w:cs="Arial"/>
          <w:sz w:val="24"/>
          <w:szCs w:val="30"/>
        </w:rPr>
        <w:t>a: Segreteria</w:t>
      </w:r>
      <w:r w:rsidRPr="00BF2FB8">
        <w:rPr>
          <w:rFonts w:ascii="Arial Narrow" w:hAnsi="Arial Narrow" w:cs="Arial"/>
          <w:color w:val="403152"/>
          <w:sz w:val="24"/>
          <w:szCs w:val="30"/>
        </w:rPr>
        <w:t xml:space="preserve"> Organizzativa RicicloAperto</w:t>
      </w:r>
      <w:r w:rsidR="0093664C" w:rsidRPr="00BF2FB8">
        <w:rPr>
          <w:rFonts w:ascii="Arial Narrow" w:hAnsi="Arial Narrow" w:cs="Arial"/>
          <w:color w:val="403152"/>
          <w:sz w:val="24"/>
          <w:szCs w:val="30"/>
        </w:rPr>
        <w:t xml:space="preserve"> 2</w:t>
      </w:r>
      <w:r w:rsidR="00BF2FB8" w:rsidRPr="00BF2FB8">
        <w:rPr>
          <w:rFonts w:ascii="Arial Narrow" w:hAnsi="Arial Narrow" w:cs="Arial"/>
          <w:color w:val="403152"/>
          <w:sz w:val="24"/>
          <w:szCs w:val="30"/>
        </w:rPr>
        <w:t>02</w:t>
      </w:r>
      <w:r w:rsidR="00850B14">
        <w:rPr>
          <w:rFonts w:ascii="Arial Narrow" w:hAnsi="Arial Narrow" w:cs="Arial"/>
          <w:color w:val="403152"/>
          <w:sz w:val="24"/>
          <w:szCs w:val="30"/>
        </w:rPr>
        <w:t>4</w:t>
      </w:r>
    </w:p>
    <w:p w14:paraId="6197517D" w14:textId="77777777" w:rsidR="00EE0F7C" w:rsidRPr="00BF2FB8" w:rsidRDefault="000B711E" w:rsidP="00EE0F7C">
      <w:pPr>
        <w:pStyle w:val="Rientrocorpodeltesto"/>
        <w:spacing w:before="0" w:line="276" w:lineRule="auto"/>
        <w:ind w:left="0"/>
        <w:rPr>
          <w:rFonts w:ascii="Arial Narrow" w:hAnsi="Arial Narrow" w:cs="Arial"/>
          <w:color w:val="403152"/>
          <w:sz w:val="24"/>
          <w:szCs w:val="30"/>
          <w:lang w:val="en-US"/>
        </w:rPr>
      </w:pPr>
      <w:r w:rsidRPr="00BF2FB8">
        <w:rPr>
          <w:rFonts w:ascii="Arial Narrow" w:hAnsi="Arial Narrow" w:cs="Arial"/>
          <w:color w:val="403152"/>
          <w:sz w:val="24"/>
          <w:szCs w:val="30"/>
          <w:lang w:val="en-US"/>
        </w:rPr>
        <w:t xml:space="preserve">fax: </w:t>
      </w:r>
      <w:r w:rsidR="00EE0F7C" w:rsidRPr="00BF2FB8">
        <w:rPr>
          <w:rFonts w:ascii="Arial Narrow" w:hAnsi="Arial Narrow" w:cs="Arial"/>
          <w:color w:val="403152"/>
          <w:sz w:val="24"/>
          <w:szCs w:val="30"/>
          <w:lang w:val="en-US"/>
        </w:rPr>
        <w:t xml:space="preserve">06/8074414 – mail:  </w:t>
      </w:r>
      <w:hyperlink r:id="rId8" w:history="1">
        <w:r w:rsidR="00EE0F7C" w:rsidRPr="00BF2FB8">
          <w:rPr>
            <w:rStyle w:val="Collegamentoipertestuale"/>
            <w:rFonts w:ascii="Arial Narrow" w:hAnsi="Arial Narrow" w:cs="Arial"/>
            <w:sz w:val="24"/>
            <w:szCs w:val="30"/>
            <w:lang w:val="en-US"/>
          </w:rPr>
          <w:t>ricicloaperto@add-on.it</w:t>
        </w:r>
      </w:hyperlink>
    </w:p>
    <w:p w14:paraId="5B48ACEF" w14:textId="77777777" w:rsidR="00BF2DBC" w:rsidRDefault="003D4990" w:rsidP="00BF2DBC">
      <w:pPr>
        <w:pStyle w:val="Rientrocorpodeltesto"/>
        <w:ind w:left="0"/>
        <w:jc w:val="both"/>
        <w:rPr>
          <w:rFonts w:ascii="Arial Narrow" w:hAnsi="Arial Narrow" w:cs="Arial"/>
          <w:color w:val="00694E"/>
          <w:sz w:val="36"/>
          <w:lang w:val="en-US"/>
        </w:rPr>
      </w:pP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</w:p>
    <w:tbl>
      <w:tblPr>
        <w:tblStyle w:val="Grigliatabel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BF2DBC" w14:paraId="6A54DBA9" w14:textId="77777777" w:rsidTr="00BF2DBC">
        <w:tc>
          <w:tcPr>
            <w:tcW w:w="4811" w:type="dxa"/>
          </w:tcPr>
          <w:p w14:paraId="720D675F" w14:textId="77777777" w:rsidR="00BF2DBC" w:rsidRPr="00BF2FB8" w:rsidRDefault="00BF2DBC" w:rsidP="00BF2DBC">
            <w:pPr>
              <w:pStyle w:val="Rientrocorpodeltesto"/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Intestazione scuola:</w:t>
            </w:r>
          </w:p>
          <w:p w14:paraId="7DD54C24" w14:textId="77777777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7A923E47" w14:textId="7B1F60E6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6A651C81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Indirizzo:</w:t>
            </w:r>
          </w:p>
          <w:p w14:paraId="576C21AD" w14:textId="77777777" w:rsidR="00BF2DBC" w:rsidRDefault="00BF2DBC" w:rsidP="00BF2DBC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4C2ACEEC" w14:textId="77777777" w:rsidTr="00BF2DBC">
        <w:tc>
          <w:tcPr>
            <w:tcW w:w="4811" w:type="dxa"/>
          </w:tcPr>
          <w:p w14:paraId="0DF54B80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telefono:</w:t>
            </w:r>
          </w:p>
          <w:p w14:paraId="233C9138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547BDF39" w14:textId="7AD6F331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54EE612F" w14:textId="58132B94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Indirizzo del plesso se distaccato</w:t>
            </w:r>
            <w:r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2F2F7F13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317955DC" w14:textId="77777777" w:rsidTr="00BF2DBC">
        <w:tc>
          <w:tcPr>
            <w:tcW w:w="4811" w:type="dxa"/>
          </w:tcPr>
          <w:p w14:paraId="33EA6B14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fax:</w:t>
            </w:r>
          </w:p>
          <w:p w14:paraId="25F6E5A6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21511777" w14:textId="659BD2E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73DEEC6D" w14:textId="494BA4DE" w:rsidR="00BF2DBC" w:rsidRPr="00BF2FB8" w:rsidRDefault="00833F34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E-mail</w:t>
            </w:r>
            <w:r w:rsidR="00BF2DBC" w:rsidRPr="00BF2FB8">
              <w:rPr>
                <w:rFonts w:ascii="Arial Narrow" w:hAnsi="Arial Narrow" w:cs="Arial"/>
                <w:sz w:val="22"/>
                <w:szCs w:val="24"/>
              </w:rPr>
              <w:t>:</w:t>
            </w:r>
          </w:p>
          <w:p w14:paraId="3EFE0101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1D01F9BF" w14:textId="77777777" w:rsidTr="00BF2DBC">
        <w:tc>
          <w:tcPr>
            <w:tcW w:w="4811" w:type="dxa"/>
          </w:tcPr>
          <w:p w14:paraId="6EA6DA65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Grado delle classi:</w:t>
            </w:r>
          </w:p>
          <w:p w14:paraId="011D09D3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16DFB23D" w14:textId="0BD4E334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53E2EF7E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Anno e sezione:</w:t>
            </w:r>
          </w:p>
          <w:p w14:paraId="1EC5956B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5A79D330" w14:textId="77777777" w:rsidTr="00BF2DBC">
        <w:tc>
          <w:tcPr>
            <w:tcW w:w="4811" w:type="dxa"/>
          </w:tcPr>
          <w:p w14:paraId="63E89063" w14:textId="7777777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left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partecipanti (max. 53 compresi accompagnatori) a plesso scolastico.</w:t>
            </w:r>
          </w:p>
          <w:p w14:paraId="16F085D5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6FD6DFFD" w14:textId="520EA583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26539A08" w14:textId="31FF1379" w:rsidR="00BF2DBC" w:rsidRDefault="00BF2DBC" w:rsidP="00BF2DBC">
            <w:pPr>
              <w:pStyle w:val="Rientrocorpodeltesto"/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Segnalare presenza</w:t>
            </w:r>
            <w:r w:rsidRPr="00BF2DBC">
              <w:rPr>
                <w:rFonts w:ascii="Arial Narrow" w:hAnsi="Arial Narrow" w:cs="Arial"/>
                <w:sz w:val="22"/>
                <w:szCs w:val="24"/>
              </w:rPr>
              <w:t xml:space="preserve"> senza indicarne i nominativi):</w:t>
            </w:r>
            <w:r w:rsidRPr="00BF2FB8">
              <w:rPr>
                <w:rFonts w:ascii="Arial Narrow" w:hAnsi="Arial Narrow" w:cs="Arial"/>
                <w:sz w:val="22"/>
                <w:szCs w:val="24"/>
              </w:rPr>
              <w:t xml:space="preserve"> di:</w:t>
            </w:r>
          </w:p>
          <w:p w14:paraId="1D3F33B3" w14:textId="0227653B" w:rsidR="00BF2DBC" w:rsidRDefault="00BF2DBC" w:rsidP="00BF2DBC">
            <w:pPr>
              <w:pStyle w:val="Rientrocorpodeltesto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DBC">
              <w:rPr>
                <w:rFonts w:ascii="Arial Narrow" w:hAnsi="Arial Narrow" w:cs="Arial"/>
                <w:sz w:val="22"/>
                <w:szCs w:val="24"/>
              </w:rPr>
              <w:t>Disabili</w:t>
            </w:r>
          </w:p>
          <w:p w14:paraId="215BD151" w14:textId="79E33A44" w:rsidR="00BF2DBC" w:rsidRPr="00BF2DBC" w:rsidRDefault="00BF2DBC" w:rsidP="00BF2DBC">
            <w:pPr>
              <w:pStyle w:val="Rientrocorpodeltesto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DBC">
              <w:rPr>
                <w:rFonts w:ascii="Arial Narrow" w:hAnsi="Arial Narrow" w:cs="Arial"/>
                <w:sz w:val="22"/>
                <w:szCs w:val="24"/>
              </w:rPr>
              <w:t xml:space="preserve">Soggetti con allergie alimentari </w:t>
            </w:r>
          </w:p>
        </w:tc>
      </w:tr>
      <w:tr w:rsidR="00BF2DBC" w14:paraId="27CF707A" w14:textId="77777777" w:rsidTr="00BF2DBC">
        <w:tc>
          <w:tcPr>
            <w:tcW w:w="4811" w:type="dxa"/>
          </w:tcPr>
          <w:p w14:paraId="445A7E33" w14:textId="6BC18CA7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Nome referente iniziativa</w:t>
            </w:r>
          </w:p>
          <w:p w14:paraId="6DAEEA63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  <w:p w14:paraId="0EA7AC36" w14:textId="244B0942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  <w:tc>
          <w:tcPr>
            <w:tcW w:w="4811" w:type="dxa"/>
          </w:tcPr>
          <w:p w14:paraId="79E329D7" w14:textId="28206031" w:rsidR="00BF2DBC" w:rsidRPr="00BF2FB8" w:rsidRDefault="00BF2DBC" w:rsidP="00BF2DBC">
            <w:pPr>
              <w:pStyle w:val="Rientrocorpodeltesto"/>
              <w:pBdr>
                <w:between w:val="single" w:sz="4" w:space="1" w:color="auto"/>
              </w:pBdr>
              <w:spacing w:before="0" w:line="276" w:lineRule="au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Numero di telefono referente iniziativa</w:t>
            </w:r>
          </w:p>
          <w:p w14:paraId="518649F1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  <w:tr w:rsidR="00BF2DBC" w14:paraId="606EF950" w14:textId="77777777" w:rsidTr="00BF2DBC">
        <w:tc>
          <w:tcPr>
            <w:tcW w:w="4811" w:type="dxa"/>
          </w:tcPr>
          <w:p w14:paraId="5C1ACE90" w14:textId="0B34C7D0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E-mail personale referente iniziativa</w:t>
            </w:r>
          </w:p>
        </w:tc>
        <w:tc>
          <w:tcPr>
            <w:tcW w:w="4811" w:type="dxa"/>
          </w:tcPr>
          <w:p w14:paraId="1929FA1A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sz w:val="22"/>
                <w:szCs w:val="24"/>
              </w:rPr>
            </w:pPr>
            <w:r w:rsidRPr="00BF2FB8">
              <w:rPr>
                <w:rFonts w:ascii="Arial Narrow" w:hAnsi="Arial Narrow" w:cs="Arial"/>
                <w:sz w:val="22"/>
                <w:szCs w:val="24"/>
              </w:rPr>
              <w:t>Pullman gratuito</w:t>
            </w:r>
          </w:p>
          <w:p w14:paraId="0DFD0677" w14:textId="6A62C7C1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  <w:r w:rsidRPr="00C9505B">
              <w:rPr>
                <w:rFonts w:ascii="Arial Narrow" w:hAnsi="Arial Narrow" w:cs="Arial"/>
                <w:color w:val="FF0000"/>
                <w:sz w:val="20"/>
              </w:rPr>
              <w:t>In presenza di partecipanti disabili segnalare “pullman con pedana”, se necessario.</w:t>
            </w:r>
          </w:p>
          <w:p w14:paraId="6A96379D" w14:textId="1FE06F95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</w:p>
          <w:p w14:paraId="0025700A" w14:textId="77777777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FF0000"/>
                <w:sz w:val="20"/>
              </w:rPr>
            </w:pPr>
          </w:p>
          <w:p w14:paraId="0B7346C7" w14:textId="50454F38" w:rsidR="00BF2DBC" w:rsidRDefault="00BF2DBC" w:rsidP="00765716">
            <w:pPr>
              <w:pStyle w:val="Rientrocorpodeltesto"/>
              <w:ind w:left="0"/>
              <w:jc w:val="both"/>
              <w:rPr>
                <w:rFonts w:ascii="Arial Narrow" w:hAnsi="Arial Narrow" w:cs="Arial"/>
                <w:color w:val="00694E"/>
                <w:sz w:val="36"/>
                <w:lang w:val="en-US"/>
              </w:rPr>
            </w:pPr>
          </w:p>
        </w:tc>
      </w:tr>
    </w:tbl>
    <w:p w14:paraId="051E20D3" w14:textId="0E1F28D7" w:rsidR="003D4990" w:rsidRPr="00C9505B" w:rsidRDefault="003D4990" w:rsidP="00BF2DBC">
      <w:pPr>
        <w:pStyle w:val="Rientrocorpodeltesto"/>
        <w:ind w:left="0"/>
        <w:jc w:val="both"/>
        <w:rPr>
          <w:rFonts w:ascii="Arial Narrow" w:hAnsi="Arial Narrow" w:cs="Arial"/>
          <w:color w:val="00694E"/>
          <w:sz w:val="36"/>
          <w:lang w:val="en-US"/>
        </w:rPr>
      </w:pP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  <w:r w:rsidRPr="00C9505B">
        <w:rPr>
          <w:rFonts w:ascii="Arial Narrow" w:hAnsi="Arial Narrow" w:cs="Arial"/>
          <w:color w:val="00694E"/>
          <w:sz w:val="36"/>
          <w:lang w:val="en-US"/>
        </w:rPr>
        <w:tab/>
      </w:r>
    </w:p>
    <w:p w14:paraId="1B882957" w14:textId="0703082E" w:rsidR="003D4990" w:rsidRPr="00BF2DBC" w:rsidRDefault="00800AEC" w:rsidP="00BF2DBC">
      <w:pPr>
        <w:pStyle w:val="Rientrocorpodeltesto"/>
        <w:spacing w:line="360" w:lineRule="auto"/>
        <w:ind w:left="0"/>
        <w:jc w:val="both"/>
        <w:rPr>
          <w:rFonts w:ascii="Arial Narrow" w:hAnsi="Arial Narrow" w:cs="Arial"/>
          <w:sz w:val="22"/>
          <w:szCs w:val="22"/>
        </w:rPr>
      </w:pPr>
      <w:r w:rsidRPr="00BF2DBC">
        <w:rPr>
          <w:rFonts w:ascii="Arial Narrow" w:hAnsi="Arial Narrow" w:cs="Arial"/>
          <w:sz w:val="22"/>
          <w:szCs w:val="22"/>
        </w:rPr>
        <w:t xml:space="preserve">Autorizzo </w:t>
      </w:r>
      <w:r w:rsidR="000F5C4D" w:rsidRPr="00BF2DBC">
        <w:rPr>
          <w:rFonts w:ascii="Arial Narrow" w:hAnsi="Arial Narrow" w:cs="Arial"/>
          <w:sz w:val="22"/>
          <w:szCs w:val="22"/>
        </w:rPr>
        <w:t>il trattamento dei dati personali in base al REG. UE 2016/679, prendendo atto che tale trattamento avverrà al solo fine di consentire la partecipazione del nostro Istituto all’iniziativa “RICICLOAPERTO 20</w:t>
      </w:r>
      <w:r w:rsidR="00BF2FB8" w:rsidRPr="00BF2DBC">
        <w:rPr>
          <w:rFonts w:ascii="Arial Narrow" w:hAnsi="Arial Narrow" w:cs="Arial"/>
          <w:sz w:val="22"/>
          <w:szCs w:val="22"/>
        </w:rPr>
        <w:t>2</w:t>
      </w:r>
      <w:r w:rsidR="00850B14">
        <w:rPr>
          <w:rFonts w:ascii="Arial Narrow" w:hAnsi="Arial Narrow" w:cs="Arial"/>
          <w:sz w:val="22"/>
          <w:szCs w:val="22"/>
        </w:rPr>
        <w:t>4</w:t>
      </w:r>
      <w:r w:rsidR="000F5C4D" w:rsidRPr="00BF2DBC">
        <w:rPr>
          <w:rFonts w:ascii="Arial Narrow" w:hAnsi="Arial Narrow" w:cs="Arial"/>
          <w:sz w:val="22"/>
          <w:szCs w:val="22"/>
        </w:rPr>
        <w:t>”. Tali dati saranno trattati elettronicamente nel rispetto delle norme vigenti e</w:t>
      </w:r>
      <w:r w:rsidR="005107E1">
        <w:rPr>
          <w:rFonts w:ascii="Arial Narrow" w:hAnsi="Arial Narrow" w:cs="Arial"/>
          <w:sz w:val="22"/>
          <w:szCs w:val="22"/>
        </w:rPr>
        <w:t xml:space="preserve">d in </w:t>
      </w:r>
      <w:r w:rsidR="000F5C4D" w:rsidRPr="00BF2DBC">
        <w:rPr>
          <w:rFonts w:ascii="Arial Narrow" w:hAnsi="Arial Narrow" w:cs="Arial"/>
          <w:sz w:val="22"/>
          <w:szCs w:val="22"/>
        </w:rPr>
        <w:t>conformità con l’informativa che si allega.</w:t>
      </w:r>
    </w:p>
    <w:p w14:paraId="51A6BF27" w14:textId="5D7D8E36" w:rsidR="000F5C4D" w:rsidRDefault="000F5C4D" w:rsidP="00BF2DBC">
      <w:pPr>
        <w:pStyle w:val="Rientrocorpodeltesto"/>
        <w:spacing w:before="0" w:line="276" w:lineRule="auto"/>
        <w:ind w:left="0"/>
        <w:jc w:val="both"/>
        <w:rPr>
          <w:rFonts w:ascii="Arial Narrow" w:hAnsi="Arial Narrow" w:cs="Arial"/>
          <w:sz w:val="18"/>
          <w:szCs w:val="1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804"/>
      </w:tblGrid>
      <w:tr w:rsidR="00BF2DBC" w14:paraId="35D88FC3" w14:textId="77777777" w:rsidTr="0011117A">
        <w:tc>
          <w:tcPr>
            <w:tcW w:w="5303" w:type="dxa"/>
          </w:tcPr>
          <w:p w14:paraId="1C571DBC" w14:textId="77777777" w:rsidR="00BF2DBC" w:rsidRPr="007706FD" w:rsidRDefault="00BF2DBC" w:rsidP="00BF2DBC">
            <w:pPr>
              <w:spacing w:line="480" w:lineRule="auto"/>
              <w:jc w:val="both"/>
              <w:rPr>
                <w:rFonts w:ascii="Arial Narrow" w:hAnsi="Arial Narrow" w:cs="Arial"/>
                <w:bCs/>
                <w:szCs w:val="24"/>
              </w:rPr>
            </w:pPr>
            <w:r w:rsidRPr="00307971">
              <w:rPr>
                <w:rFonts w:ascii="Arial Narrow" w:hAnsi="Arial Narrow" w:cs="Arial"/>
                <w:bCs/>
                <w:szCs w:val="24"/>
                <w:highlight w:val="yellow"/>
              </w:rPr>
              <w:t>Nome e cognome e ruolo di chi firma</w:t>
            </w:r>
          </w:p>
          <w:p w14:paraId="551C7163" w14:textId="77777777" w:rsidR="00BF2DBC" w:rsidRDefault="00BF2DBC" w:rsidP="00BF2DBC">
            <w:pPr>
              <w:spacing w:line="480" w:lineRule="auto"/>
              <w:jc w:val="both"/>
              <w:rPr>
                <w:rFonts w:ascii="Arial Narrow" w:hAnsi="Arial Narrow" w:cs="Arial"/>
                <w:szCs w:val="24"/>
              </w:rPr>
            </w:pPr>
          </w:p>
        </w:tc>
        <w:tc>
          <w:tcPr>
            <w:tcW w:w="5303" w:type="dxa"/>
          </w:tcPr>
          <w:p w14:paraId="3F36D6BB" w14:textId="51C546E0" w:rsidR="00BF2DBC" w:rsidRDefault="00BF2DBC" w:rsidP="00BF2DBC">
            <w:pPr>
              <w:spacing w:line="480" w:lineRule="auto"/>
              <w:rPr>
                <w:rFonts w:ascii="Arial Narrow" w:hAnsi="Arial Narrow" w:cs="Arial"/>
                <w:szCs w:val="24"/>
              </w:rPr>
            </w:pPr>
            <w:r w:rsidRPr="00307971">
              <w:rPr>
                <w:rFonts w:ascii="Arial Narrow" w:hAnsi="Arial Narrow" w:cs="Arial"/>
                <w:szCs w:val="24"/>
                <w:highlight w:val="yellow"/>
              </w:rPr>
              <w:t>Luogo, Data</w:t>
            </w:r>
          </w:p>
        </w:tc>
      </w:tr>
    </w:tbl>
    <w:p w14:paraId="34C59E4F" w14:textId="77777777" w:rsidR="00BF2DBC" w:rsidRDefault="00BF2DBC" w:rsidP="003D4990">
      <w:pPr>
        <w:pStyle w:val="Rientrocorpodeltesto"/>
        <w:spacing w:before="0" w:line="276" w:lineRule="auto"/>
        <w:ind w:left="0"/>
        <w:jc w:val="both"/>
        <w:rPr>
          <w:rFonts w:ascii="Arial Narrow" w:hAnsi="Arial Narrow" w:cs="Arial"/>
          <w:sz w:val="18"/>
          <w:szCs w:val="18"/>
        </w:rPr>
      </w:pPr>
    </w:p>
    <w:p w14:paraId="0F1A0DFA" w14:textId="77777777" w:rsidR="00850B14" w:rsidRDefault="00850B14" w:rsidP="00850B14">
      <w:pPr>
        <w:rPr>
          <w:rFonts w:ascii="Arial Narrow" w:hAnsi="Arial Narrow" w:cs="Arial"/>
          <w:b/>
          <w:sz w:val="18"/>
          <w:szCs w:val="18"/>
        </w:rPr>
      </w:pPr>
    </w:p>
    <w:p w14:paraId="38ABEB82" w14:textId="77777777" w:rsidR="00850B14" w:rsidRDefault="00850B14" w:rsidP="00850B14">
      <w:pPr>
        <w:rPr>
          <w:rFonts w:ascii="Arial Narrow" w:hAnsi="Arial Narrow" w:cs="Arial"/>
          <w:b/>
          <w:sz w:val="18"/>
          <w:szCs w:val="18"/>
        </w:rPr>
      </w:pPr>
    </w:p>
    <w:p w14:paraId="7F20ED4C" w14:textId="77777777" w:rsidR="00850B14" w:rsidRPr="00850B14" w:rsidRDefault="00850B14" w:rsidP="00850B14"/>
    <w:sectPr w:rsidR="00850B14" w:rsidRPr="00850B14" w:rsidSect="00BF2FB8">
      <w:headerReference w:type="default" r:id="rId9"/>
      <w:pgSz w:w="11900" w:h="16840" w:code="9"/>
      <w:pgMar w:top="2977" w:right="1134" w:bottom="0" w:left="1134" w:header="425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20A4B" w14:textId="77777777" w:rsidR="009819A1" w:rsidRDefault="009819A1">
      <w:r>
        <w:separator/>
      </w:r>
    </w:p>
  </w:endnote>
  <w:endnote w:type="continuationSeparator" w:id="0">
    <w:p w14:paraId="0980D965" w14:textId="77777777" w:rsidR="009819A1" w:rsidRDefault="0098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get">
    <w:altName w:val="Leelawadee UI"/>
    <w:charset w:val="00"/>
    <w:family w:val="auto"/>
    <w:pitch w:val="variable"/>
    <w:sig w:usb0="03000000" w:usb1="00000000" w:usb2="00000000" w:usb3="00000000" w:csb0="00000001" w:csb1="00000000"/>
  </w:font>
  <w:font w:name="Futura Book">
    <w:altName w:val="DokChampa"/>
    <w:panose1 w:val="020B0500000000000000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75CAF" w14:textId="77777777" w:rsidR="009819A1" w:rsidRDefault="009819A1">
      <w:r>
        <w:separator/>
      </w:r>
    </w:p>
  </w:footnote>
  <w:footnote w:type="continuationSeparator" w:id="0">
    <w:p w14:paraId="0DEAD626" w14:textId="77777777" w:rsidR="009819A1" w:rsidRDefault="00981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BE7D" w14:textId="77777777" w:rsidR="002B1176" w:rsidRPr="00DC483A" w:rsidRDefault="000B711E" w:rsidP="007218CD">
    <w:pPr>
      <w:tabs>
        <w:tab w:val="left" w:pos="1605"/>
      </w:tabs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CC6F35D" wp14:editId="47BA145C">
          <wp:simplePos x="0" y="0"/>
          <wp:positionH relativeFrom="margin">
            <wp:posOffset>-739140</wp:posOffset>
          </wp:positionH>
          <wp:positionV relativeFrom="margin">
            <wp:posOffset>-1890394</wp:posOffset>
          </wp:positionV>
          <wp:extent cx="7566038" cy="10702282"/>
          <wp:effectExtent l="0" t="0" r="0" b="444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38" cy="10702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18C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j0115843"/>
      </v:shape>
    </w:pict>
  </w:numPicBullet>
  <w:abstractNum w:abstractNumId="0" w15:restartNumberingAfterBreak="0">
    <w:nsid w:val="00D17676"/>
    <w:multiLevelType w:val="hybridMultilevel"/>
    <w:tmpl w:val="CF1C1A7A"/>
    <w:lvl w:ilvl="0" w:tplc="BCB4CCE8">
      <w:start w:val="1"/>
      <w:numFmt w:val="bullet"/>
      <w:lvlText w:val="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419C"/>
    <w:multiLevelType w:val="hybridMultilevel"/>
    <w:tmpl w:val="9EA6D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478CC"/>
    <w:multiLevelType w:val="hybridMultilevel"/>
    <w:tmpl w:val="3C1093EE"/>
    <w:lvl w:ilvl="0" w:tplc="C29C6B0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A1AAC"/>
    <w:multiLevelType w:val="hybridMultilevel"/>
    <w:tmpl w:val="2D0A53B0"/>
    <w:lvl w:ilvl="0" w:tplc="B00081E2">
      <w:start w:val="1"/>
      <w:numFmt w:val="decimal"/>
      <w:lvlText w:val="(%1)"/>
      <w:lvlJc w:val="left"/>
      <w:pPr>
        <w:ind w:left="3414" w:hanging="720"/>
      </w:pPr>
      <w:rPr>
        <w:rFonts w:hint="default"/>
        <w:b w:val="0"/>
        <w:color w:val="00694E"/>
        <w:sz w:val="20"/>
      </w:rPr>
    </w:lvl>
    <w:lvl w:ilvl="1" w:tplc="04100019" w:tentative="1">
      <w:start w:val="1"/>
      <w:numFmt w:val="lowerLetter"/>
      <w:lvlText w:val="%2."/>
      <w:lvlJc w:val="left"/>
      <w:pPr>
        <w:ind w:left="3774" w:hanging="360"/>
      </w:pPr>
    </w:lvl>
    <w:lvl w:ilvl="2" w:tplc="0410001B" w:tentative="1">
      <w:start w:val="1"/>
      <w:numFmt w:val="lowerRoman"/>
      <w:lvlText w:val="%3."/>
      <w:lvlJc w:val="right"/>
      <w:pPr>
        <w:ind w:left="4494" w:hanging="180"/>
      </w:pPr>
    </w:lvl>
    <w:lvl w:ilvl="3" w:tplc="0410000F" w:tentative="1">
      <w:start w:val="1"/>
      <w:numFmt w:val="decimal"/>
      <w:lvlText w:val="%4."/>
      <w:lvlJc w:val="left"/>
      <w:pPr>
        <w:ind w:left="5214" w:hanging="360"/>
      </w:pPr>
    </w:lvl>
    <w:lvl w:ilvl="4" w:tplc="04100019" w:tentative="1">
      <w:start w:val="1"/>
      <w:numFmt w:val="lowerLetter"/>
      <w:lvlText w:val="%5."/>
      <w:lvlJc w:val="left"/>
      <w:pPr>
        <w:ind w:left="5934" w:hanging="360"/>
      </w:pPr>
    </w:lvl>
    <w:lvl w:ilvl="5" w:tplc="0410001B" w:tentative="1">
      <w:start w:val="1"/>
      <w:numFmt w:val="lowerRoman"/>
      <w:lvlText w:val="%6."/>
      <w:lvlJc w:val="right"/>
      <w:pPr>
        <w:ind w:left="6654" w:hanging="180"/>
      </w:pPr>
    </w:lvl>
    <w:lvl w:ilvl="6" w:tplc="0410000F" w:tentative="1">
      <w:start w:val="1"/>
      <w:numFmt w:val="decimal"/>
      <w:lvlText w:val="%7."/>
      <w:lvlJc w:val="left"/>
      <w:pPr>
        <w:ind w:left="7374" w:hanging="360"/>
      </w:pPr>
    </w:lvl>
    <w:lvl w:ilvl="7" w:tplc="04100019" w:tentative="1">
      <w:start w:val="1"/>
      <w:numFmt w:val="lowerLetter"/>
      <w:lvlText w:val="%8."/>
      <w:lvlJc w:val="left"/>
      <w:pPr>
        <w:ind w:left="8094" w:hanging="360"/>
      </w:pPr>
    </w:lvl>
    <w:lvl w:ilvl="8" w:tplc="0410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329408E1"/>
    <w:multiLevelType w:val="hybridMultilevel"/>
    <w:tmpl w:val="985A4D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F534B"/>
    <w:multiLevelType w:val="hybridMultilevel"/>
    <w:tmpl w:val="3718196C"/>
    <w:lvl w:ilvl="0" w:tplc="BF8AA6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B052D"/>
    <w:multiLevelType w:val="hybridMultilevel"/>
    <w:tmpl w:val="032C2C1E"/>
    <w:lvl w:ilvl="0" w:tplc="8DF8D214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752EE"/>
    <w:multiLevelType w:val="hybridMultilevel"/>
    <w:tmpl w:val="366ADEB6"/>
    <w:lvl w:ilvl="0" w:tplc="E98A15CA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43C9C"/>
    <w:multiLevelType w:val="hybridMultilevel"/>
    <w:tmpl w:val="CF86ED6A"/>
    <w:lvl w:ilvl="0" w:tplc="BCB4CC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21495"/>
    <w:multiLevelType w:val="hybridMultilevel"/>
    <w:tmpl w:val="35E04E12"/>
    <w:lvl w:ilvl="0" w:tplc="ED0EBAB4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643F6"/>
    <w:multiLevelType w:val="hybridMultilevel"/>
    <w:tmpl w:val="F9F6F6C0"/>
    <w:lvl w:ilvl="0" w:tplc="C15EDED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F39B2"/>
    <w:multiLevelType w:val="hybridMultilevel"/>
    <w:tmpl w:val="5792F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61592E"/>
    <w:multiLevelType w:val="hybridMultilevel"/>
    <w:tmpl w:val="AAF62C72"/>
    <w:lvl w:ilvl="0" w:tplc="956E448A">
      <w:start w:val="1"/>
      <w:numFmt w:val="decimal"/>
      <w:lvlText w:val="(%1)"/>
      <w:lvlJc w:val="left"/>
      <w:pPr>
        <w:ind w:left="3549" w:hanging="720"/>
      </w:pPr>
      <w:rPr>
        <w:rFonts w:hint="default"/>
        <w:b w:val="0"/>
        <w:color w:val="00694E"/>
        <w:sz w:val="20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909" w:hanging="360"/>
      </w:pPr>
    </w:lvl>
    <w:lvl w:ilvl="2" w:tplc="0410001B" w:tentative="1">
      <w:start w:val="1"/>
      <w:numFmt w:val="lowerRoman"/>
      <w:lvlText w:val="%3."/>
      <w:lvlJc w:val="right"/>
      <w:pPr>
        <w:ind w:left="4629" w:hanging="180"/>
      </w:pPr>
    </w:lvl>
    <w:lvl w:ilvl="3" w:tplc="0410000F" w:tentative="1">
      <w:start w:val="1"/>
      <w:numFmt w:val="decimal"/>
      <w:lvlText w:val="%4."/>
      <w:lvlJc w:val="left"/>
      <w:pPr>
        <w:ind w:left="5349" w:hanging="360"/>
      </w:pPr>
    </w:lvl>
    <w:lvl w:ilvl="4" w:tplc="04100019" w:tentative="1">
      <w:start w:val="1"/>
      <w:numFmt w:val="lowerLetter"/>
      <w:lvlText w:val="%5."/>
      <w:lvlJc w:val="left"/>
      <w:pPr>
        <w:ind w:left="6069" w:hanging="360"/>
      </w:pPr>
    </w:lvl>
    <w:lvl w:ilvl="5" w:tplc="0410001B" w:tentative="1">
      <w:start w:val="1"/>
      <w:numFmt w:val="lowerRoman"/>
      <w:lvlText w:val="%6."/>
      <w:lvlJc w:val="right"/>
      <w:pPr>
        <w:ind w:left="6789" w:hanging="180"/>
      </w:pPr>
    </w:lvl>
    <w:lvl w:ilvl="6" w:tplc="0410000F" w:tentative="1">
      <w:start w:val="1"/>
      <w:numFmt w:val="decimal"/>
      <w:lvlText w:val="%7."/>
      <w:lvlJc w:val="left"/>
      <w:pPr>
        <w:ind w:left="7509" w:hanging="360"/>
      </w:pPr>
    </w:lvl>
    <w:lvl w:ilvl="7" w:tplc="04100019" w:tentative="1">
      <w:start w:val="1"/>
      <w:numFmt w:val="lowerLetter"/>
      <w:lvlText w:val="%8."/>
      <w:lvlJc w:val="left"/>
      <w:pPr>
        <w:ind w:left="8229" w:hanging="360"/>
      </w:pPr>
    </w:lvl>
    <w:lvl w:ilvl="8" w:tplc="0410001B" w:tentative="1">
      <w:start w:val="1"/>
      <w:numFmt w:val="lowerRoman"/>
      <w:lvlText w:val="%9."/>
      <w:lvlJc w:val="right"/>
      <w:pPr>
        <w:ind w:left="8949" w:hanging="180"/>
      </w:pPr>
    </w:lvl>
  </w:abstractNum>
  <w:abstractNum w:abstractNumId="13" w15:restartNumberingAfterBreak="0">
    <w:nsid w:val="70640BFB"/>
    <w:multiLevelType w:val="hybridMultilevel"/>
    <w:tmpl w:val="41E0BB66"/>
    <w:lvl w:ilvl="0" w:tplc="C15EDEDC">
      <w:start w:val="1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F02A1"/>
    <w:multiLevelType w:val="hybridMultilevel"/>
    <w:tmpl w:val="24706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B4733"/>
    <w:multiLevelType w:val="hybridMultilevel"/>
    <w:tmpl w:val="40EAE1C8"/>
    <w:lvl w:ilvl="0" w:tplc="BCB4CCE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431664">
    <w:abstractNumId w:val="11"/>
  </w:num>
  <w:num w:numId="2" w16cid:durableId="811749372">
    <w:abstractNumId w:val="5"/>
  </w:num>
  <w:num w:numId="3" w16cid:durableId="2018001964">
    <w:abstractNumId w:val="8"/>
  </w:num>
  <w:num w:numId="4" w16cid:durableId="1599214835">
    <w:abstractNumId w:val="15"/>
  </w:num>
  <w:num w:numId="5" w16cid:durableId="1986737937">
    <w:abstractNumId w:val="0"/>
  </w:num>
  <w:num w:numId="6" w16cid:durableId="1501503837">
    <w:abstractNumId w:val="9"/>
  </w:num>
  <w:num w:numId="7" w16cid:durableId="694891073">
    <w:abstractNumId w:val="7"/>
  </w:num>
  <w:num w:numId="8" w16cid:durableId="202729102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8573004">
    <w:abstractNumId w:val="2"/>
  </w:num>
  <w:num w:numId="10" w16cid:durableId="569316767">
    <w:abstractNumId w:val="6"/>
  </w:num>
  <w:num w:numId="11" w16cid:durableId="1420440334">
    <w:abstractNumId w:val="13"/>
  </w:num>
  <w:num w:numId="12" w16cid:durableId="67113164">
    <w:abstractNumId w:val="14"/>
  </w:num>
  <w:num w:numId="13" w16cid:durableId="1633168626">
    <w:abstractNumId w:val="10"/>
  </w:num>
  <w:num w:numId="14" w16cid:durableId="1175806527">
    <w:abstractNumId w:val="3"/>
  </w:num>
  <w:num w:numId="15" w16cid:durableId="1013338264">
    <w:abstractNumId w:val="12"/>
  </w:num>
  <w:num w:numId="16" w16cid:durableId="616523299">
    <w:abstractNumId w:val="1"/>
  </w:num>
  <w:num w:numId="17" w16cid:durableId="9313508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F38"/>
    <w:rsid w:val="00054BD6"/>
    <w:rsid w:val="00066B3C"/>
    <w:rsid w:val="00083101"/>
    <w:rsid w:val="000B711E"/>
    <w:rsid w:val="000D4A93"/>
    <w:rsid w:val="000D538F"/>
    <w:rsid w:val="000F5C4D"/>
    <w:rsid w:val="000F794A"/>
    <w:rsid w:val="00100CFC"/>
    <w:rsid w:val="00113193"/>
    <w:rsid w:val="0012375F"/>
    <w:rsid w:val="001805AE"/>
    <w:rsid w:val="0018517E"/>
    <w:rsid w:val="001B465D"/>
    <w:rsid w:val="001C0397"/>
    <w:rsid w:val="0020214C"/>
    <w:rsid w:val="00205DA8"/>
    <w:rsid w:val="0020601C"/>
    <w:rsid w:val="00226470"/>
    <w:rsid w:val="00274009"/>
    <w:rsid w:val="00274228"/>
    <w:rsid w:val="0027514D"/>
    <w:rsid w:val="00277672"/>
    <w:rsid w:val="002B1176"/>
    <w:rsid w:val="002E411C"/>
    <w:rsid w:val="002E78F0"/>
    <w:rsid w:val="003075E8"/>
    <w:rsid w:val="00310546"/>
    <w:rsid w:val="003162E9"/>
    <w:rsid w:val="003341FA"/>
    <w:rsid w:val="0034012D"/>
    <w:rsid w:val="0034357D"/>
    <w:rsid w:val="00350782"/>
    <w:rsid w:val="003609CD"/>
    <w:rsid w:val="003742B2"/>
    <w:rsid w:val="00383013"/>
    <w:rsid w:val="003833C5"/>
    <w:rsid w:val="003904E5"/>
    <w:rsid w:val="00391F1A"/>
    <w:rsid w:val="003B1816"/>
    <w:rsid w:val="003B3111"/>
    <w:rsid w:val="003B329C"/>
    <w:rsid w:val="003D4990"/>
    <w:rsid w:val="003D5310"/>
    <w:rsid w:val="0040339C"/>
    <w:rsid w:val="0042552E"/>
    <w:rsid w:val="00426A0C"/>
    <w:rsid w:val="004746D8"/>
    <w:rsid w:val="00476982"/>
    <w:rsid w:val="00495CB5"/>
    <w:rsid w:val="004A1A4F"/>
    <w:rsid w:val="004C141A"/>
    <w:rsid w:val="004D7BA6"/>
    <w:rsid w:val="004F2DBD"/>
    <w:rsid w:val="004F43C4"/>
    <w:rsid w:val="00500CCF"/>
    <w:rsid w:val="005107E1"/>
    <w:rsid w:val="0051193A"/>
    <w:rsid w:val="00512BAC"/>
    <w:rsid w:val="005354A9"/>
    <w:rsid w:val="005878ED"/>
    <w:rsid w:val="00590AB4"/>
    <w:rsid w:val="005B187E"/>
    <w:rsid w:val="005B5060"/>
    <w:rsid w:val="005D5C1D"/>
    <w:rsid w:val="005D7439"/>
    <w:rsid w:val="005E554E"/>
    <w:rsid w:val="005F72BB"/>
    <w:rsid w:val="00633AD6"/>
    <w:rsid w:val="0064608C"/>
    <w:rsid w:val="00651D3E"/>
    <w:rsid w:val="00657C19"/>
    <w:rsid w:val="00663614"/>
    <w:rsid w:val="00682F09"/>
    <w:rsid w:val="006852E4"/>
    <w:rsid w:val="006B52EB"/>
    <w:rsid w:val="006C1210"/>
    <w:rsid w:val="006C2CCE"/>
    <w:rsid w:val="006D127B"/>
    <w:rsid w:val="0070380C"/>
    <w:rsid w:val="007218CD"/>
    <w:rsid w:val="00723DA6"/>
    <w:rsid w:val="00725D45"/>
    <w:rsid w:val="0075396C"/>
    <w:rsid w:val="00756058"/>
    <w:rsid w:val="00762A8F"/>
    <w:rsid w:val="00765716"/>
    <w:rsid w:val="007A23C6"/>
    <w:rsid w:val="007C123A"/>
    <w:rsid w:val="007C3CD6"/>
    <w:rsid w:val="007C3CE2"/>
    <w:rsid w:val="007C6FE1"/>
    <w:rsid w:val="007F3FE9"/>
    <w:rsid w:val="00800AEC"/>
    <w:rsid w:val="0080267A"/>
    <w:rsid w:val="00821C6C"/>
    <w:rsid w:val="00833F34"/>
    <w:rsid w:val="00835792"/>
    <w:rsid w:val="00840CB1"/>
    <w:rsid w:val="0084497A"/>
    <w:rsid w:val="00850694"/>
    <w:rsid w:val="00850B14"/>
    <w:rsid w:val="00850F38"/>
    <w:rsid w:val="00860C60"/>
    <w:rsid w:val="008725A9"/>
    <w:rsid w:val="00875F61"/>
    <w:rsid w:val="00877E8E"/>
    <w:rsid w:val="00880D4C"/>
    <w:rsid w:val="00890C1A"/>
    <w:rsid w:val="00890D68"/>
    <w:rsid w:val="00892717"/>
    <w:rsid w:val="008A164E"/>
    <w:rsid w:val="008A488D"/>
    <w:rsid w:val="008B0D3D"/>
    <w:rsid w:val="008D1421"/>
    <w:rsid w:val="008D40CF"/>
    <w:rsid w:val="008D7514"/>
    <w:rsid w:val="008D7806"/>
    <w:rsid w:val="008E6F49"/>
    <w:rsid w:val="00922F56"/>
    <w:rsid w:val="0093664C"/>
    <w:rsid w:val="00945100"/>
    <w:rsid w:val="0095499A"/>
    <w:rsid w:val="009610AB"/>
    <w:rsid w:val="00962905"/>
    <w:rsid w:val="009819A1"/>
    <w:rsid w:val="00983653"/>
    <w:rsid w:val="00987BFD"/>
    <w:rsid w:val="0099103B"/>
    <w:rsid w:val="009E37C8"/>
    <w:rsid w:val="009F3CD6"/>
    <w:rsid w:val="00A004E9"/>
    <w:rsid w:val="00A27EB5"/>
    <w:rsid w:val="00A53A41"/>
    <w:rsid w:val="00A65600"/>
    <w:rsid w:val="00A82AD3"/>
    <w:rsid w:val="00A95A18"/>
    <w:rsid w:val="00A95FE8"/>
    <w:rsid w:val="00AC01AA"/>
    <w:rsid w:val="00AC230F"/>
    <w:rsid w:val="00AC78E8"/>
    <w:rsid w:val="00AF19E8"/>
    <w:rsid w:val="00AF72B3"/>
    <w:rsid w:val="00B01A10"/>
    <w:rsid w:val="00B01D02"/>
    <w:rsid w:val="00B03140"/>
    <w:rsid w:val="00B26090"/>
    <w:rsid w:val="00B62222"/>
    <w:rsid w:val="00B633DC"/>
    <w:rsid w:val="00B70A7A"/>
    <w:rsid w:val="00BA54EB"/>
    <w:rsid w:val="00BD0213"/>
    <w:rsid w:val="00BD211D"/>
    <w:rsid w:val="00BE7138"/>
    <w:rsid w:val="00BE7D77"/>
    <w:rsid w:val="00BF2DBC"/>
    <w:rsid w:val="00BF2FB8"/>
    <w:rsid w:val="00C142C8"/>
    <w:rsid w:val="00C17CE2"/>
    <w:rsid w:val="00C52344"/>
    <w:rsid w:val="00C85539"/>
    <w:rsid w:val="00C91E95"/>
    <w:rsid w:val="00C9505B"/>
    <w:rsid w:val="00CA1D6C"/>
    <w:rsid w:val="00CB1DE5"/>
    <w:rsid w:val="00CC3B4D"/>
    <w:rsid w:val="00CD175E"/>
    <w:rsid w:val="00CD1BBD"/>
    <w:rsid w:val="00CF4FEA"/>
    <w:rsid w:val="00D1350B"/>
    <w:rsid w:val="00D43920"/>
    <w:rsid w:val="00D4590A"/>
    <w:rsid w:val="00D71096"/>
    <w:rsid w:val="00D90F88"/>
    <w:rsid w:val="00DB3302"/>
    <w:rsid w:val="00DC483A"/>
    <w:rsid w:val="00DF4E7A"/>
    <w:rsid w:val="00E105F4"/>
    <w:rsid w:val="00E22643"/>
    <w:rsid w:val="00E46435"/>
    <w:rsid w:val="00E54820"/>
    <w:rsid w:val="00E77D92"/>
    <w:rsid w:val="00E8260E"/>
    <w:rsid w:val="00E93DE1"/>
    <w:rsid w:val="00EB62A8"/>
    <w:rsid w:val="00ED41D1"/>
    <w:rsid w:val="00ED79D9"/>
    <w:rsid w:val="00EE0F7C"/>
    <w:rsid w:val="00EE4700"/>
    <w:rsid w:val="00F1770C"/>
    <w:rsid w:val="00F17AA8"/>
    <w:rsid w:val="00F34D2D"/>
    <w:rsid w:val="00F7120E"/>
    <w:rsid w:val="00F765CB"/>
    <w:rsid w:val="00F86325"/>
    <w:rsid w:val="00F86A14"/>
    <w:rsid w:val="00FA2913"/>
    <w:rsid w:val="00FB2D6C"/>
    <w:rsid w:val="00FD2455"/>
    <w:rsid w:val="00FE589D"/>
    <w:rsid w:val="00FE7FFA"/>
    <w:rsid w:val="00FF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973BB2"/>
  <w15:chartTrackingRefBased/>
  <w15:docId w15:val="{4D261930-CB08-4BF0-9BCA-347FFC16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0F38"/>
    <w:rPr>
      <w:rFonts w:ascii="Helvetica" w:hAnsi="Helvetica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449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50F38"/>
    <w:pPr>
      <w:keepNext/>
      <w:outlineLvl w:val="2"/>
    </w:pPr>
    <w:rPr>
      <w:rFonts w:ascii="Gadget" w:hAnsi="Gadget"/>
      <w:sz w:val="28"/>
    </w:rPr>
  </w:style>
  <w:style w:type="paragraph" w:styleId="Titolo6">
    <w:name w:val="heading 6"/>
    <w:basedOn w:val="Normale"/>
    <w:next w:val="Normale"/>
    <w:link w:val="Titolo6Carattere"/>
    <w:qFormat/>
    <w:rsid w:val="00850F38"/>
    <w:pPr>
      <w:keepNext/>
      <w:jc w:val="right"/>
      <w:outlineLvl w:val="5"/>
    </w:pPr>
    <w:rPr>
      <w:rFonts w:ascii="Futura Book" w:hAnsi="Futura Book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376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37678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5354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3Carattere">
    <w:name w:val="Titolo 3 Carattere"/>
    <w:link w:val="Titolo3"/>
    <w:rsid w:val="00850F38"/>
    <w:rPr>
      <w:rFonts w:ascii="Gadget" w:hAnsi="Gadget"/>
      <w:sz w:val="28"/>
    </w:rPr>
  </w:style>
  <w:style w:type="character" w:customStyle="1" w:styleId="Titolo6Carattere">
    <w:name w:val="Titolo 6 Carattere"/>
    <w:link w:val="Titolo6"/>
    <w:rsid w:val="00850F38"/>
    <w:rPr>
      <w:rFonts w:ascii="Futura Book" w:hAnsi="Futura Book"/>
      <w:sz w:val="28"/>
    </w:rPr>
  </w:style>
  <w:style w:type="character" w:customStyle="1" w:styleId="Titolo1Carattere">
    <w:name w:val="Titolo 1 Carattere"/>
    <w:link w:val="Titolo1"/>
    <w:uiPriority w:val="9"/>
    <w:rsid w:val="008449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uiPriority w:val="99"/>
    <w:rsid w:val="0084497A"/>
    <w:rPr>
      <w:rFonts w:ascii="Helvetica" w:hAnsi="Helvetica"/>
      <w:sz w:val="24"/>
    </w:rPr>
  </w:style>
  <w:style w:type="paragraph" w:customStyle="1" w:styleId="Corpodeltesto">
    <w:name w:val="Corpo del testo"/>
    <w:basedOn w:val="Normale"/>
    <w:link w:val="CorpodeltestoCarattere"/>
    <w:unhideWhenUsed/>
    <w:rsid w:val="0084497A"/>
    <w:pPr>
      <w:spacing w:after="120"/>
    </w:pPr>
  </w:style>
  <w:style w:type="character" w:customStyle="1" w:styleId="CorpodeltestoCarattere">
    <w:name w:val="Corpo del testo Carattere"/>
    <w:link w:val="Corpodeltesto"/>
    <w:rsid w:val="0084497A"/>
    <w:rPr>
      <w:rFonts w:ascii="Helvetica" w:hAnsi="Helvetica"/>
      <w:sz w:val="24"/>
    </w:rPr>
  </w:style>
  <w:style w:type="paragraph" w:styleId="Rientrocorpodeltesto">
    <w:name w:val="Body Text Indent"/>
    <w:basedOn w:val="Normale"/>
    <w:link w:val="RientrocorpodeltestoCarattere"/>
    <w:unhideWhenUsed/>
    <w:rsid w:val="0084497A"/>
    <w:pPr>
      <w:spacing w:before="60" w:line="240" w:lineRule="exact"/>
      <w:ind w:left="1134"/>
      <w:jc w:val="center"/>
    </w:pPr>
    <w:rPr>
      <w:rFonts w:ascii="Futura Book" w:hAnsi="Futura Book"/>
      <w:b/>
      <w:sz w:val="32"/>
    </w:rPr>
  </w:style>
  <w:style w:type="character" w:customStyle="1" w:styleId="RientrocorpodeltestoCarattere">
    <w:name w:val="Rientro corpo del testo Carattere"/>
    <w:link w:val="Rientrocorpodeltesto"/>
    <w:rsid w:val="0084497A"/>
    <w:rPr>
      <w:rFonts w:ascii="Futura Book" w:hAnsi="Futura Book"/>
      <w:b/>
      <w:sz w:val="32"/>
    </w:rPr>
  </w:style>
  <w:style w:type="paragraph" w:styleId="Corpodeltesto3">
    <w:name w:val="Body Text 3"/>
    <w:basedOn w:val="Normale"/>
    <w:link w:val="Corpodeltesto3Carattere"/>
    <w:unhideWhenUsed/>
    <w:rsid w:val="0084497A"/>
    <w:pPr>
      <w:spacing w:before="60"/>
    </w:pPr>
    <w:rPr>
      <w:rFonts w:ascii="Futura Book" w:hAnsi="Futura Book"/>
      <w:b/>
      <w:i/>
    </w:rPr>
  </w:style>
  <w:style w:type="character" w:customStyle="1" w:styleId="Corpodeltesto3Carattere">
    <w:name w:val="Corpo del testo 3 Carattere"/>
    <w:link w:val="Corpodeltesto3"/>
    <w:rsid w:val="0084497A"/>
    <w:rPr>
      <w:rFonts w:ascii="Futura Book" w:hAnsi="Futura Book"/>
      <w:b/>
      <w:i/>
      <w:sz w:val="24"/>
    </w:rPr>
  </w:style>
  <w:style w:type="paragraph" w:styleId="Rientrocorpodeltesto2">
    <w:name w:val="Body Text Indent 2"/>
    <w:basedOn w:val="Normale"/>
    <w:link w:val="Rientrocorpodeltesto2Carattere"/>
    <w:unhideWhenUsed/>
    <w:rsid w:val="0084497A"/>
    <w:pPr>
      <w:spacing w:before="60"/>
      <w:ind w:firstLine="708"/>
    </w:pPr>
    <w:rPr>
      <w:rFonts w:ascii="Futura Book" w:hAnsi="Futura Book"/>
      <w:sz w:val="22"/>
    </w:rPr>
  </w:style>
  <w:style w:type="character" w:customStyle="1" w:styleId="Rientrocorpodeltesto2Carattere">
    <w:name w:val="Rientro corpo del testo 2 Carattere"/>
    <w:link w:val="Rientrocorpodeltesto2"/>
    <w:rsid w:val="0084497A"/>
    <w:rPr>
      <w:rFonts w:ascii="Futura Book" w:hAnsi="Futura Book"/>
      <w:sz w:val="22"/>
    </w:rPr>
  </w:style>
  <w:style w:type="character" w:customStyle="1" w:styleId="IntestazioneCarattere">
    <w:name w:val="Intestazione Carattere"/>
    <w:link w:val="Intestazione"/>
    <w:uiPriority w:val="99"/>
    <w:rsid w:val="00C85539"/>
    <w:rPr>
      <w:rFonts w:ascii="Helvetica" w:hAnsi="Helvetica"/>
      <w:sz w:val="24"/>
    </w:rPr>
  </w:style>
  <w:style w:type="paragraph" w:styleId="Paragrafoelenco">
    <w:name w:val="List Paragraph"/>
    <w:basedOn w:val="Normale"/>
    <w:uiPriority w:val="34"/>
    <w:qFormat/>
    <w:rsid w:val="00765716"/>
    <w:pPr>
      <w:ind w:left="708"/>
    </w:pPr>
  </w:style>
  <w:style w:type="character" w:styleId="Collegamentoipertestuale">
    <w:name w:val="Hyperlink"/>
    <w:uiPriority w:val="99"/>
    <w:unhideWhenUsed/>
    <w:rsid w:val="00EE0F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icloaperto@add-on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licchi\Dati%20applicazioni\Microsoft\Templates\Carta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6E29A-B2C4-4A7E-9756-A4B66C4C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CartaIntestata.dot</Template>
  <TotalTime>419</TotalTime>
  <Pages>1</Pages>
  <Words>143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COMIECO</Company>
  <LinksUpToDate>false</LinksUpToDate>
  <CharactersWithSpaces>1169</CharactersWithSpaces>
  <SharedDoc>false</SharedDoc>
  <HLinks>
    <vt:vector size="6" baseType="variant">
      <vt:variant>
        <vt:i4>2228312</vt:i4>
      </vt:variant>
      <vt:variant>
        <vt:i4>0</vt:i4>
      </vt:variant>
      <vt:variant>
        <vt:i4>0</vt:i4>
      </vt:variant>
      <vt:variant>
        <vt:i4>5</vt:i4>
      </vt:variant>
      <vt:variant>
        <vt:lpwstr>mailto:ricicloaperto@add-on.it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belicchi</dc:creator>
  <cp:keywords/>
  <cp:lastModifiedBy>BELICCHI ELISA</cp:lastModifiedBy>
  <cp:revision>15</cp:revision>
  <cp:lastPrinted>2018-12-11T12:18:00Z</cp:lastPrinted>
  <dcterms:created xsi:type="dcterms:W3CDTF">2018-11-27T14:33:00Z</dcterms:created>
  <dcterms:modified xsi:type="dcterms:W3CDTF">2023-10-04T07:58:00Z</dcterms:modified>
</cp:coreProperties>
</file>